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564" w:rsidRDefault="00921564" w:rsidP="00921564">
      <w:pPr>
        <w:pStyle w:val="berschrift2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szCs w:val="24"/>
        </w:rPr>
        <w:t>Anlage 3</w:t>
      </w:r>
    </w:p>
    <w:p w:rsidR="00921564" w:rsidRDefault="00921564" w:rsidP="00921564">
      <w:pPr>
        <w:jc w:val="center"/>
        <w:rPr>
          <w:rFonts w:cs="Arial"/>
          <w:b/>
        </w:rPr>
      </w:pPr>
    </w:p>
    <w:p w:rsidR="00921564" w:rsidRDefault="00921564" w:rsidP="00921564">
      <w:pPr>
        <w:jc w:val="center"/>
        <w:rPr>
          <w:rFonts w:cs="Arial"/>
          <w:b/>
        </w:rPr>
      </w:pPr>
      <w:r>
        <w:rPr>
          <w:rFonts w:cs="Arial"/>
          <w:b/>
        </w:rPr>
        <w:t>Bestellung einer oder eines Strahlenschutzbeauftragten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Anzeigepflichtiger: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>(Stempel)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pStyle w:val="p1"/>
        <w:tabs>
          <w:tab w:val="left" w:pos="5760"/>
        </w:tabs>
        <w:spacing w:line="260" w:lineRule="exac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Name der Schule:</w:t>
      </w:r>
    </w:p>
    <w:p w:rsidR="00921564" w:rsidRDefault="00921564" w:rsidP="00921564">
      <w:pPr>
        <w:pStyle w:val="p1"/>
        <w:tabs>
          <w:tab w:val="right" w:pos="8789"/>
        </w:tabs>
        <w:spacing w:line="260" w:lineRule="exac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Straße: </w:t>
      </w:r>
    </w:p>
    <w:p w:rsidR="00921564" w:rsidRDefault="00921564" w:rsidP="00921564">
      <w:pPr>
        <w:pStyle w:val="p1"/>
        <w:tabs>
          <w:tab w:val="right" w:pos="8789"/>
        </w:tabs>
        <w:spacing w:line="260" w:lineRule="exac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PLZ, Ort:</w:t>
      </w:r>
    </w:p>
    <w:p w:rsidR="00921564" w:rsidRDefault="00921564" w:rsidP="00921564">
      <w:pPr>
        <w:pStyle w:val="p1"/>
        <w:spacing w:line="260" w:lineRule="exac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Telefonnummer:</w:t>
      </w:r>
      <w:r>
        <w:rPr>
          <w:rFonts w:ascii="Arial" w:hAnsi="Arial" w:cs="Arial"/>
          <w:szCs w:val="24"/>
        </w:rPr>
        <w:tab/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  <w:b/>
        </w:rPr>
      </w:pPr>
      <w:r>
        <w:rPr>
          <w:rFonts w:cs="Arial"/>
          <w:b/>
        </w:rPr>
        <w:t xml:space="preserve">Strahlenschutzbeauftragte oder Strahlenschutzbeauftragter 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Name:.............................................................................................................................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Vorname:........................................................................................................................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Geburtsdatum:................................................................................................................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Geburtsort.......................................................................................................................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Anschrift:.........................................................................................................................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>(privat)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innerschulischer Entscheidungsbereich: ..................................................................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jc w:val="left"/>
        <w:rPr>
          <w:rFonts w:cs="Arial"/>
        </w:rPr>
      </w:pPr>
      <w:r>
        <w:rPr>
          <w:rFonts w:cs="Arial"/>
        </w:rPr>
        <w:t>Sehr geehrte Frau/geehrter Herr…................................................................................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  <w:proofErr w:type="gramStart"/>
      <w:r>
        <w:rPr>
          <w:rFonts w:cs="Arial"/>
        </w:rPr>
        <w:t>hiermit</w:t>
      </w:r>
      <w:proofErr w:type="gramEnd"/>
      <w:r>
        <w:rPr>
          <w:rFonts w:cs="Arial"/>
        </w:rPr>
        <w:t xml:space="preserve"> werden Sie nach § 70 Absatz 1 des Strahlenschutzgesetzes zur/zum Strahlenschutzbeauftragten bestellt.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>Ihnen obliegt die Leitung des Umganges und die Beaufsichtigung der in der Anzeige/ Genehmigung* vom ............ aufgeführten radioaktiven Stoffe sowie deren sichere Lagerung und Verwahrung.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 xml:space="preserve">Dabei haben Sie für die Einhaltung der in § 43 Absatz 1 Strahlenschutzverordnung aufgeführten Schutzvorschriften zu sorgen und sind verpflichtet, bei Gefahr für Leben oder Gesundheit unverzüglich geeignete Maßnahmen zu treffen. </w:t>
      </w:r>
    </w:p>
    <w:p w:rsidR="00921564" w:rsidRDefault="00921564" w:rsidP="00921564">
      <w:pPr>
        <w:pStyle w:val="Textkrper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Sie sind unter Berücksichtigung Ihres innerschulischen Entscheidungsbereiches bezüglich der Einhaltung der Schutzvorschriften weisungsberechtigt und haben der oder dem Strahlenschutzverantwortlichen alle Mängel mitzuteilen, die den Strahlenschutz beeinträchtigen.</w:t>
      </w:r>
    </w:p>
    <w:p w:rsidR="00921564" w:rsidRDefault="00921564" w:rsidP="00921564">
      <w:pPr>
        <w:pStyle w:val="Textkrper"/>
        <w:jc w:val="both"/>
        <w:rPr>
          <w:rFonts w:cs="Arial"/>
          <w:sz w:val="24"/>
          <w:szCs w:val="24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........................................................................................................................................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>Ort, Datum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Ort, Datum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>……................................................................................................................................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>(Unterschrift der oder des Strahlen-</w:t>
      </w:r>
      <w:r>
        <w:rPr>
          <w:rFonts w:cs="Arial"/>
        </w:rPr>
        <w:tab/>
      </w:r>
      <w:r>
        <w:rPr>
          <w:rFonts w:cs="Arial"/>
        </w:rPr>
        <w:tab/>
        <w:t xml:space="preserve">(Unterschrift der oder des Strahlen- schutzverantwortlichen)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schutzbeauftragten)</w:t>
      </w:r>
    </w:p>
    <w:p w:rsidR="00921564" w:rsidRDefault="00921564" w:rsidP="00921564">
      <w:pPr>
        <w:rPr>
          <w:rFonts w:cs="Arial"/>
        </w:rPr>
      </w:pPr>
    </w:p>
    <w:p w:rsidR="00921564" w:rsidRDefault="00921564" w:rsidP="00921564">
      <w:pPr>
        <w:rPr>
          <w:rFonts w:cs="Arial"/>
        </w:rPr>
      </w:pPr>
      <w:r>
        <w:rPr>
          <w:rFonts w:cs="Arial"/>
        </w:rPr>
        <w:t>Verteiler:</w:t>
      </w:r>
      <w:r>
        <w:rPr>
          <w:rFonts w:cs="Arial"/>
        </w:rPr>
        <w:tab/>
        <w:t>Original an die oder den Strahlenschutzbeauftragten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Kopie zu den Akten der oder des Strahlenschutzverantwortlichen</w:t>
      </w:r>
    </w:p>
    <w:p w:rsidR="00921564" w:rsidRDefault="00921564" w:rsidP="00921564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  <w:t>Kopie an das Landesamt für Gesundheit und Soziales</w:t>
      </w:r>
    </w:p>
    <w:p w:rsidR="00921564" w:rsidRDefault="00921564" w:rsidP="00921564">
      <w:pPr>
        <w:rPr>
          <w:rFonts w:cs="Arial"/>
        </w:rPr>
      </w:pPr>
    </w:p>
    <w:p w:rsidR="00E246DB" w:rsidRDefault="00921564" w:rsidP="00921564">
      <w:pPr>
        <w:jc w:val="left"/>
      </w:pPr>
      <w:r>
        <w:rPr>
          <w:rFonts w:cs="Arial"/>
        </w:rPr>
        <w:t>*Nichtzutreffendes bitte streichen.</w:t>
      </w:r>
      <w:bookmarkStart w:id="0" w:name="_GoBack"/>
      <w:bookmarkEnd w:id="0"/>
    </w:p>
    <w:sectPr w:rsidR="00E246D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64"/>
    <w:rsid w:val="00921564"/>
    <w:rsid w:val="00E2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E62F3-DB42-4788-B3F4-0D52D65F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21564"/>
    <w:pPr>
      <w:spacing w:after="0" w:line="240" w:lineRule="auto"/>
      <w:jc w:val="both"/>
    </w:pPr>
    <w:rPr>
      <w:rFonts w:ascii="Arial" w:hAnsi="Arial"/>
      <w:sz w:val="24"/>
      <w:szCs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921564"/>
    <w:pPr>
      <w:keepNext/>
      <w:jc w:val="right"/>
      <w:outlineLvl w:val="1"/>
    </w:pPr>
    <w:rPr>
      <w:rFonts w:ascii="Times New Roman" w:eastAsia="Times New Roman" w:hAnsi="Times New Roman" w:cs="Times New Roman"/>
      <w:b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semiHidden/>
    <w:rsid w:val="00921564"/>
    <w:rPr>
      <w:rFonts w:ascii="Times New Roman" w:eastAsia="Times New Roman" w:hAnsi="Times New Roman" w:cs="Times New Roman"/>
      <w:b/>
      <w:sz w:val="24"/>
      <w:szCs w:val="20"/>
      <w:lang w:eastAsia="de-DE"/>
    </w:rPr>
  </w:style>
  <w:style w:type="paragraph" w:styleId="Textkrper">
    <w:name w:val="Body Text"/>
    <w:basedOn w:val="Standard"/>
    <w:link w:val="TextkrperZchn"/>
    <w:semiHidden/>
    <w:unhideWhenUsed/>
    <w:rsid w:val="00921564"/>
    <w:pPr>
      <w:jc w:val="left"/>
    </w:pPr>
    <w:rPr>
      <w:rFonts w:eastAsia="Times New Roman" w:cs="Times New Roman"/>
      <w:sz w:val="20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921564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p1">
    <w:name w:val="p1"/>
    <w:basedOn w:val="Standard"/>
    <w:rsid w:val="00921564"/>
    <w:pPr>
      <w:widowControl w:val="0"/>
      <w:tabs>
        <w:tab w:val="left" w:pos="720"/>
      </w:tabs>
      <w:snapToGrid w:val="0"/>
      <w:spacing w:line="260" w:lineRule="atLeast"/>
      <w:jc w:val="left"/>
    </w:pPr>
    <w:rPr>
      <w:rFonts w:ascii="Times New Roman" w:eastAsia="Times New Roman" w:hAnsi="Times New Roman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5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AE21CEA0</Template>
  <TotalTime>0</TotalTime>
  <Pages>1</Pages>
  <Words>345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LAGuS</Company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Krauel, Norbert</dc:creator>
  <cp:keywords/>
  <dc:description/>
  <cp:lastModifiedBy>Krauel, Norbert</cp:lastModifiedBy>
  <cp:revision>1</cp:revision>
  <dcterms:created xsi:type="dcterms:W3CDTF">2019-08-07T12:42:00Z</dcterms:created>
  <dcterms:modified xsi:type="dcterms:W3CDTF">2019-08-07T12:44:00Z</dcterms:modified>
</cp:coreProperties>
</file>