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2924"/>
        <w:gridCol w:w="6138"/>
      </w:tblGrid>
      <w:tr w:rsidR="00427E81" w:rsidTr="001825D0">
        <w:tc>
          <w:tcPr>
            <w:tcW w:w="2943" w:type="dxa"/>
          </w:tcPr>
          <w:p w:rsidR="00427E81" w:rsidRDefault="00427E81">
            <w:pPr>
              <w:rPr>
                <w:b/>
              </w:rPr>
            </w:pPr>
            <w:r>
              <w:rPr>
                <w:b/>
              </w:rPr>
              <w:t xml:space="preserve">Name </w:t>
            </w:r>
            <w:r w:rsidR="001825D0">
              <w:rPr>
                <w:b/>
              </w:rPr>
              <w:t xml:space="preserve">und Anschrift </w:t>
            </w:r>
            <w:r>
              <w:rPr>
                <w:b/>
              </w:rPr>
              <w:t>der Einrichtung</w:t>
            </w:r>
          </w:p>
        </w:tc>
        <w:tc>
          <w:tcPr>
            <w:tcW w:w="6237" w:type="dxa"/>
          </w:tcPr>
          <w:p w:rsidR="00427E81" w:rsidRDefault="00427E81">
            <w:pPr>
              <w:rPr>
                <w:b/>
              </w:rPr>
            </w:pPr>
          </w:p>
        </w:tc>
      </w:tr>
      <w:tr w:rsidR="00427E81" w:rsidTr="001825D0">
        <w:tc>
          <w:tcPr>
            <w:tcW w:w="2943" w:type="dxa"/>
          </w:tcPr>
          <w:p w:rsidR="00427E81" w:rsidRDefault="00427E81">
            <w:pPr>
              <w:rPr>
                <w:b/>
              </w:rPr>
            </w:pPr>
            <w:r>
              <w:rPr>
                <w:b/>
              </w:rPr>
              <w:t xml:space="preserve">Ansprechpartner (Name) </w:t>
            </w:r>
          </w:p>
        </w:tc>
        <w:tc>
          <w:tcPr>
            <w:tcW w:w="6237" w:type="dxa"/>
          </w:tcPr>
          <w:p w:rsidR="00427E81" w:rsidRDefault="00427E81">
            <w:pPr>
              <w:rPr>
                <w:b/>
              </w:rPr>
            </w:pPr>
          </w:p>
        </w:tc>
      </w:tr>
      <w:tr w:rsidR="00CB36A0" w:rsidTr="001825D0">
        <w:tc>
          <w:tcPr>
            <w:tcW w:w="2943" w:type="dxa"/>
          </w:tcPr>
          <w:p w:rsidR="00CB36A0" w:rsidRDefault="00CB36A0">
            <w:pPr>
              <w:rPr>
                <w:b/>
              </w:rPr>
            </w:pPr>
            <w:r>
              <w:rPr>
                <w:b/>
              </w:rPr>
              <w:t>Ansprechpartner (Telefon)</w:t>
            </w:r>
          </w:p>
        </w:tc>
        <w:tc>
          <w:tcPr>
            <w:tcW w:w="6237" w:type="dxa"/>
          </w:tcPr>
          <w:p w:rsidR="00CB36A0" w:rsidRDefault="00CB36A0">
            <w:pPr>
              <w:rPr>
                <w:b/>
              </w:rPr>
            </w:pPr>
          </w:p>
        </w:tc>
      </w:tr>
      <w:tr w:rsidR="00CB36A0" w:rsidTr="001825D0">
        <w:tc>
          <w:tcPr>
            <w:tcW w:w="2943" w:type="dxa"/>
          </w:tcPr>
          <w:p w:rsidR="00CB36A0" w:rsidRDefault="00CB36A0">
            <w:pPr>
              <w:rPr>
                <w:b/>
              </w:rPr>
            </w:pPr>
            <w:r>
              <w:rPr>
                <w:b/>
              </w:rPr>
              <w:t>Ansprechpartner (E-Mail)</w:t>
            </w:r>
          </w:p>
        </w:tc>
        <w:tc>
          <w:tcPr>
            <w:tcW w:w="6237" w:type="dxa"/>
          </w:tcPr>
          <w:p w:rsidR="00CB36A0" w:rsidRDefault="00CB36A0">
            <w:pPr>
              <w:rPr>
                <w:b/>
              </w:rPr>
            </w:pPr>
          </w:p>
        </w:tc>
      </w:tr>
      <w:tr w:rsidR="00CB36A0" w:rsidTr="001825D0">
        <w:tc>
          <w:tcPr>
            <w:tcW w:w="2943" w:type="dxa"/>
          </w:tcPr>
          <w:p w:rsidR="00CB36A0" w:rsidRDefault="00CB36A0">
            <w:pPr>
              <w:rPr>
                <w:b/>
              </w:rPr>
            </w:pPr>
            <w:r>
              <w:rPr>
                <w:b/>
              </w:rPr>
              <w:t>Datum der Meldung:</w:t>
            </w:r>
          </w:p>
        </w:tc>
        <w:tc>
          <w:tcPr>
            <w:tcW w:w="6237" w:type="dxa"/>
          </w:tcPr>
          <w:p w:rsidR="00CB36A0" w:rsidRDefault="00CB36A0">
            <w:pPr>
              <w:rPr>
                <w:b/>
              </w:rPr>
            </w:pPr>
          </w:p>
        </w:tc>
      </w:tr>
    </w:tbl>
    <w:p w:rsidR="00970952" w:rsidRDefault="00970952">
      <w:pPr>
        <w:rPr>
          <w:b/>
        </w:rPr>
      </w:pPr>
    </w:p>
    <w:tbl>
      <w:tblPr>
        <w:tblStyle w:val="Tabellenraster"/>
        <w:tblW w:w="9062" w:type="dxa"/>
        <w:tblLook w:val="04A0" w:firstRow="1" w:lastRow="0" w:firstColumn="1" w:lastColumn="0" w:noHBand="0" w:noVBand="1"/>
      </w:tblPr>
      <w:tblGrid>
        <w:gridCol w:w="923"/>
        <w:gridCol w:w="872"/>
        <w:gridCol w:w="1177"/>
        <w:gridCol w:w="6090"/>
      </w:tblGrid>
      <w:tr w:rsidR="006750CB" w:rsidRPr="00970952" w:rsidTr="00DE62EE">
        <w:tc>
          <w:tcPr>
            <w:tcW w:w="9062" w:type="dxa"/>
            <w:gridSpan w:val="4"/>
          </w:tcPr>
          <w:p w:rsidR="006750CB" w:rsidRPr="00970952" w:rsidRDefault="006750CB" w:rsidP="00DE62EE">
            <w:pPr>
              <w:rPr>
                <w:b/>
              </w:rPr>
            </w:pPr>
            <w:r w:rsidRPr="00970952">
              <w:rPr>
                <w:b/>
              </w:rPr>
              <w:t>Kriterium</w:t>
            </w:r>
          </w:p>
        </w:tc>
      </w:tr>
      <w:tr w:rsidR="006750CB" w:rsidTr="005178DE">
        <w:tc>
          <w:tcPr>
            <w:tcW w:w="1795" w:type="dxa"/>
            <w:gridSpan w:val="2"/>
          </w:tcPr>
          <w:p w:rsidR="006750CB" w:rsidRDefault="006750CB" w:rsidP="00DE62EE">
            <w:r>
              <w:t>1)</w:t>
            </w:r>
          </w:p>
        </w:tc>
        <w:sdt>
          <w:sdtPr>
            <w:id w:val="-6716473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77" w:type="dxa"/>
              </w:tcPr>
              <w:p w:rsidR="006750CB" w:rsidRDefault="006750CB" w:rsidP="00DE62EE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090" w:type="dxa"/>
          </w:tcPr>
          <w:p w:rsidR="006750CB" w:rsidRDefault="00EF770E" w:rsidP="00EF770E">
            <w:r>
              <w:t>Meldung eines Vorkommnisses nach</w:t>
            </w:r>
            <w:r w:rsidR="006750CB">
              <w:t xml:space="preserve"> </w:t>
            </w:r>
            <w:r>
              <w:t xml:space="preserve">den </w:t>
            </w:r>
            <w:r w:rsidR="006750CB">
              <w:t>Abschnitt</w:t>
            </w:r>
            <w:r w:rsidR="00C304D1">
              <w:t>en</w:t>
            </w:r>
            <w:r w:rsidR="006750CB">
              <w:t xml:space="preserve"> I bis V Anlage 14 StrlSchV für genehmigte Anwendung</w:t>
            </w:r>
            <w:r w:rsidR="00DE4602">
              <w:t>en</w:t>
            </w:r>
            <w:r>
              <w:t xml:space="preserve"> gemäß § 31 StrlSchG</w:t>
            </w:r>
          </w:p>
        </w:tc>
      </w:tr>
      <w:tr w:rsidR="006750CB" w:rsidTr="005178DE">
        <w:tc>
          <w:tcPr>
            <w:tcW w:w="1795" w:type="dxa"/>
            <w:gridSpan w:val="2"/>
          </w:tcPr>
          <w:p w:rsidR="006750CB" w:rsidRDefault="006750CB" w:rsidP="00DE62EE">
            <w:r>
              <w:t>2)</w:t>
            </w:r>
          </w:p>
        </w:tc>
        <w:sdt>
          <w:sdtPr>
            <w:id w:val="9786610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77" w:type="dxa"/>
              </w:tcPr>
              <w:p w:rsidR="006750CB" w:rsidRDefault="006750CB" w:rsidP="00DE62EE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090" w:type="dxa"/>
          </w:tcPr>
          <w:p w:rsidR="006750CB" w:rsidRDefault="00EF770E" w:rsidP="00EF770E">
            <w:r>
              <w:t>Meldung eines Vorkommnisses nach den Abschnitt I, II oder V Anlage 14 StrlSchV für angezeigte Anwendungen gemäß § 32 StrlSchG</w:t>
            </w:r>
          </w:p>
        </w:tc>
      </w:tr>
      <w:tr w:rsidR="006750CB" w:rsidTr="005178DE">
        <w:tc>
          <w:tcPr>
            <w:tcW w:w="1795" w:type="dxa"/>
            <w:gridSpan w:val="2"/>
          </w:tcPr>
          <w:p w:rsidR="006750CB" w:rsidRDefault="006750CB" w:rsidP="00DE62EE">
            <w:r>
              <w:t>3)</w:t>
            </w:r>
          </w:p>
        </w:tc>
        <w:sdt>
          <w:sdtPr>
            <w:id w:val="-12224391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77" w:type="dxa"/>
              </w:tcPr>
              <w:p w:rsidR="006750CB" w:rsidRDefault="006750CB" w:rsidP="00DE62EE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090" w:type="dxa"/>
          </w:tcPr>
          <w:p w:rsidR="006750CB" w:rsidRDefault="006750CB" w:rsidP="00DE62EE">
            <w:r>
              <w:t>Überschreitung der Dosisgrenzwerte nach § 137 Absatz 2 oder 3</w:t>
            </w:r>
            <w:r w:rsidR="00EF770E">
              <w:t xml:space="preserve"> StrlSchV</w:t>
            </w:r>
            <w:r w:rsidR="00C304D1">
              <w:t xml:space="preserve"> für Untersuchungen zum Zweck der medizinischen Forschung</w:t>
            </w:r>
          </w:p>
        </w:tc>
      </w:tr>
      <w:tr w:rsidR="00361D88" w:rsidRPr="00970952" w:rsidTr="00A5740F">
        <w:tc>
          <w:tcPr>
            <w:tcW w:w="9062" w:type="dxa"/>
            <w:gridSpan w:val="4"/>
          </w:tcPr>
          <w:p w:rsidR="00361D88" w:rsidRPr="00970952" w:rsidRDefault="00361D88">
            <w:pPr>
              <w:rPr>
                <w:b/>
              </w:rPr>
            </w:pPr>
            <w:r w:rsidRPr="00970952">
              <w:rPr>
                <w:b/>
              </w:rPr>
              <w:t>Anwendungsart</w:t>
            </w:r>
          </w:p>
        </w:tc>
      </w:tr>
      <w:tr w:rsidR="002E1274" w:rsidTr="005178DE">
        <w:tc>
          <w:tcPr>
            <w:tcW w:w="1795" w:type="dxa"/>
            <w:gridSpan w:val="2"/>
          </w:tcPr>
          <w:p w:rsidR="002E1274" w:rsidRDefault="002E1274"/>
        </w:tc>
        <w:sdt>
          <w:sdtPr>
            <w:id w:val="-10960107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77" w:type="dxa"/>
              </w:tcPr>
              <w:p w:rsidR="002E1274" w:rsidRDefault="00606067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090" w:type="dxa"/>
          </w:tcPr>
          <w:p w:rsidR="002E1274" w:rsidRDefault="00606067">
            <w:proofErr w:type="spellStart"/>
            <w:r>
              <w:t>Brachytherapie</w:t>
            </w:r>
            <w:proofErr w:type="spellEnd"/>
          </w:p>
        </w:tc>
      </w:tr>
      <w:tr w:rsidR="00606067" w:rsidTr="005178DE">
        <w:tc>
          <w:tcPr>
            <w:tcW w:w="1795" w:type="dxa"/>
            <w:gridSpan w:val="2"/>
          </w:tcPr>
          <w:p w:rsidR="00606067" w:rsidRDefault="00606067"/>
        </w:tc>
        <w:sdt>
          <w:sdtPr>
            <w:id w:val="110284891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77" w:type="dxa"/>
              </w:tcPr>
              <w:p w:rsidR="00606067" w:rsidRDefault="00606067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090" w:type="dxa"/>
          </w:tcPr>
          <w:p w:rsidR="00606067" w:rsidRDefault="00606067">
            <w:proofErr w:type="spellStart"/>
            <w:r>
              <w:t>Interventionelle</w:t>
            </w:r>
            <w:proofErr w:type="spellEnd"/>
            <w:r>
              <w:t xml:space="preserve"> Diagnostik</w:t>
            </w:r>
          </w:p>
        </w:tc>
      </w:tr>
      <w:tr w:rsidR="00606067" w:rsidTr="005178DE">
        <w:tc>
          <w:tcPr>
            <w:tcW w:w="1795" w:type="dxa"/>
            <w:gridSpan w:val="2"/>
          </w:tcPr>
          <w:p w:rsidR="00606067" w:rsidRDefault="00606067"/>
        </w:tc>
        <w:sdt>
          <w:sdtPr>
            <w:id w:val="58611986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77" w:type="dxa"/>
              </w:tcPr>
              <w:p w:rsidR="00606067" w:rsidRDefault="00606067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090" w:type="dxa"/>
          </w:tcPr>
          <w:p w:rsidR="00606067" w:rsidRDefault="00606067">
            <w:proofErr w:type="spellStart"/>
            <w:r>
              <w:t>Interventionelle</w:t>
            </w:r>
            <w:proofErr w:type="spellEnd"/>
            <w:r>
              <w:t xml:space="preserve"> Therapie</w:t>
            </w:r>
          </w:p>
        </w:tc>
      </w:tr>
      <w:tr w:rsidR="00606067" w:rsidTr="005178DE">
        <w:tc>
          <w:tcPr>
            <w:tcW w:w="1795" w:type="dxa"/>
            <w:gridSpan w:val="2"/>
          </w:tcPr>
          <w:p w:rsidR="00606067" w:rsidRDefault="00606067"/>
        </w:tc>
        <w:sdt>
          <w:sdtPr>
            <w:id w:val="154147937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77" w:type="dxa"/>
              </w:tcPr>
              <w:p w:rsidR="00606067" w:rsidRDefault="00606067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090" w:type="dxa"/>
          </w:tcPr>
          <w:p w:rsidR="00606067" w:rsidRDefault="00606067">
            <w:r>
              <w:t>Nuklearmedizinische Diagnostik</w:t>
            </w:r>
          </w:p>
        </w:tc>
      </w:tr>
      <w:tr w:rsidR="00606067" w:rsidTr="005178DE">
        <w:tc>
          <w:tcPr>
            <w:tcW w:w="1795" w:type="dxa"/>
            <w:gridSpan w:val="2"/>
          </w:tcPr>
          <w:p w:rsidR="00606067" w:rsidRDefault="00606067"/>
        </w:tc>
        <w:sdt>
          <w:sdtPr>
            <w:id w:val="-3985109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77" w:type="dxa"/>
              </w:tcPr>
              <w:p w:rsidR="00606067" w:rsidRDefault="00606067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090" w:type="dxa"/>
          </w:tcPr>
          <w:p w:rsidR="00606067" w:rsidRDefault="00606067">
            <w:r>
              <w:t xml:space="preserve">Nuklearmedizinische </w:t>
            </w:r>
            <w:r w:rsidR="00DE62EE">
              <w:t>Therapie</w:t>
            </w:r>
          </w:p>
        </w:tc>
      </w:tr>
      <w:tr w:rsidR="00606067" w:rsidTr="005178DE">
        <w:tc>
          <w:tcPr>
            <w:tcW w:w="1795" w:type="dxa"/>
            <w:gridSpan w:val="2"/>
          </w:tcPr>
          <w:p w:rsidR="00606067" w:rsidRDefault="00606067"/>
        </w:tc>
        <w:sdt>
          <w:sdtPr>
            <w:id w:val="16080044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77" w:type="dxa"/>
              </w:tcPr>
              <w:p w:rsidR="00606067" w:rsidRDefault="00606067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090" w:type="dxa"/>
          </w:tcPr>
          <w:p w:rsidR="00606067" w:rsidRDefault="00606067">
            <w:r>
              <w:t>Röntgendiagnostik</w:t>
            </w:r>
          </w:p>
        </w:tc>
      </w:tr>
      <w:tr w:rsidR="00606067" w:rsidTr="005178DE">
        <w:tc>
          <w:tcPr>
            <w:tcW w:w="1795" w:type="dxa"/>
            <w:gridSpan w:val="2"/>
          </w:tcPr>
          <w:p w:rsidR="00606067" w:rsidRDefault="00606067"/>
        </w:tc>
        <w:sdt>
          <w:sdtPr>
            <w:id w:val="117884645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77" w:type="dxa"/>
              </w:tcPr>
              <w:p w:rsidR="00606067" w:rsidRDefault="00606067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090" w:type="dxa"/>
          </w:tcPr>
          <w:p w:rsidR="00606067" w:rsidRDefault="00606067">
            <w:r>
              <w:t>Teletherapie</w:t>
            </w:r>
          </w:p>
        </w:tc>
      </w:tr>
      <w:tr w:rsidR="0076256F" w:rsidRPr="00EA0985" w:rsidTr="00A5740F">
        <w:tc>
          <w:tcPr>
            <w:tcW w:w="9062" w:type="dxa"/>
            <w:gridSpan w:val="4"/>
          </w:tcPr>
          <w:p w:rsidR="0076256F" w:rsidRPr="00EA0985" w:rsidRDefault="0076256F" w:rsidP="00DE62EE">
            <w:pPr>
              <w:rPr>
                <w:b/>
              </w:rPr>
            </w:pPr>
            <w:r w:rsidRPr="00EA0985">
              <w:rPr>
                <w:b/>
              </w:rPr>
              <w:t>Ereignisdatum/ oder Zeitraum</w:t>
            </w:r>
          </w:p>
        </w:tc>
      </w:tr>
      <w:tr w:rsidR="0076256F" w:rsidTr="006750CB">
        <w:tc>
          <w:tcPr>
            <w:tcW w:w="1795" w:type="dxa"/>
            <w:gridSpan w:val="2"/>
          </w:tcPr>
          <w:p w:rsidR="0076256F" w:rsidRDefault="0076256F" w:rsidP="00DE62EE">
            <w:r>
              <w:t>Ereignisdatum</w:t>
            </w:r>
          </w:p>
        </w:tc>
        <w:sdt>
          <w:sdtPr>
            <w:id w:val="2067371663"/>
            <w:placeholder>
              <w:docPart w:val="69E57348144348DA94A6A1D3DDCD5EFA"/>
            </w:placeholder>
            <w:showingPlcHdr/>
            <w:date>
              <w:dateFormat w:val="dd.MM.yyyy"/>
              <w:lid w:val="de-DE"/>
              <w:storeMappedDataAs w:val="dateTime"/>
              <w:calendar w:val="gregorian"/>
            </w:date>
          </w:sdtPr>
          <w:sdtEndPr/>
          <w:sdtContent>
            <w:tc>
              <w:tcPr>
                <w:tcW w:w="7267" w:type="dxa"/>
                <w:gridSpan w:val="2"/>
              </w:tcPr>
              <w:p w:rsidR="0076256F" w:rsidRDefault="0076256F" w:rsidP="00DE62EE">
                <w:r w:rsidRPr="000551A7">
                  <w:rPr>
                    <w:rStyle w:val="Platzhaltertext"/>
                  </w:rPr>
                  <w:t>Klicken Sie hier, um ein Datum einzugeben.</w:t>
                </w:r>
              </w:p>
            </w:tc>
          </w:sdtContent>
        </w:sdt>
      </w:tr>
      <w:tr w:rsidR="0076256F" w:rsidTr="006750CB">
        <w:tc>
          <w:tcPr>
            <w:tcW w:w="1795" w:type="dxa"/>
            <w:gridSpan w:val="2"/>
          </w:tcPr>
          <w:p w:rsidR="0076256F" w:rsidRDefault="0076256F" w:rsidP="00DE62EE">
            <w:r>
              <w:t>Ereigniszeitraum</w:t>
            </w:r>
          </w:p>
        </w:tc>
        <w:tc>
          <w:tcPr>
            <w:tcW w:w="7267" w:type="dxa"/>
            <w:gridSpan w:val="2"/>
          </w:tcPr>
          <w:p w:rsidR="0076256F" w:rsidRDefault="0076256F" w:rsidP="00DE62EE"/>
        </w:tc>
      </w:tr>
      <w:tr w:rsidR="0076256F" w:rsidTr="00A5740F">
        <w:tc>
          <w:tcPr>
            <w:tcW w:w="9062" w:type="dxa"/>
            <w:gridSpan w:val="4"/>
          </w:tcPr>
          <w:p w:rsidR="0076256F" w:rsidRPr="00EA0985" w:rsidRDefault="0076256F" w:rsidP="00DE62EE">
            <w:pPr>
              <w:rPr>
                <w:b/>
              </w:rPr>
            </w:pPr>
            <w:r w:rsidRPr="00EA0985">
              <w:rPr>
                <w:b/>
              </w:rPr>
              <w:t>Institution</w:t>
            </w:r>
          </w:p>
        </w:tc>
      </w:tr>
      <w:tr w:rsidR="0014508A" w:rsidTr="006D2763">
        <w:tc>
          <w:tcPr>
            <w:tcW w:w="923" w:type="dxa"/>
          </w:tcPr>
          <w:p w:rsidR="0014508A" w:rsidRDefault="0014508A" w:rsidP="006D2763"/>
        </w:tc>
        <w:sdt>
          <w:sdtPr>
            <w:id w:val="-4853951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872" w:type="dxa"/>
              </w:tcPr>
              <w:p w:rsidR="0014508A" w:rsidRDefault="0014508A" w:rsidP="006D2763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7267" w:type="dxa"/>
            <w:gridSpan w:val="2"/>
          </w:tcPr>
          <w:p w:rsidR="0014508A" w:rsidRDefault="0014508A" w:rsidP="006D2763">
            <w:r>
              <w:t>Einzelp</w:t>
            </w:r>
            <w:r>
              <w:t>raxis</w:t>
            </w:r>
          </w:p>
        </w:tc>
      </w:tr>
      <w:tr w:rsidR="0076256F" w:rsidTr="006750CB">
        <w:tc>
          <w:tcPr>
            <w:tcW w:w="923" w:type="dxa"/>
          </w:tcPr>
          <w:p w:rsidR="0076256F" w:rsidRDefault="0076256F" w:rsidP="00DE62EE"/>
        </w:tc>
        <w:sdt>
          <w:sdtPr>
            <w:id w:val="1212742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72" w:type="dxa"/>
              </w:tcPr>
              <w:p w:rsidR="0076256F" w:rsidRDefault="0076256F" w:rsidP="00DE62EE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7267" w:type="dxa"/>
            <w:gridSpan w:val="2"/>
          </w:tcPr>
          <w:p w:rsidR="0076256F" w:rsidRDefault="0076256F" w:rsidP="00DE62EE">
            <w:r>
              <w:t>Gemeinschaftspraxis</w:t>
            </w:r>
          </w:p>
        </w:tc>
      </w:tr>
      <w:tr w:rsidR="0076256F" w:rsidTr="006750CB">
        <w:tc>
          <w:tcPr>
            <w:tcW w:w="923" w:type="dxa"/>
          </w:tcPr>
          <w:p w:rsidR="0076256F" w:rsidRDefault="0076256F" w:rsidP="00DE62EE"/>
        </w:tc>
        <w:sdt>
          <w:sdtPr>
            <w:id w:val="-15970080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72" w:type="dxa"/>
              </w:tcPr>
              <w:p w:rsidR="0076256F" w:rsidRDefault="0076256F" w:rsidP="00DE62EE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7267" w:type="dxa"/>
            <w:gridSpan w:val="2"/>
          </w:tcPr>
          <w:p w:rsidR="0076256F" w:rsidRDefault="0076256F" w:rsidP="00DE62EE">
            <w:r>
              <w:t>Krankenhaus der Grundversorgung</w:t>
            </w:r>
          </w:p>
        </w:tc>
      </w:tr>
      <w:tr w:rsidR="0076256F" w:rsidTr="006750CB">
        <w:tc>
          <w:tcPr>
            <w:tcW w:w="923" w:type="dxa"/>
          </w:tcPr>
          <w:p w:rsidR="0076256F" w:rsidRDefault="0076256F" w:rsidP="00DE62EE"/>
        </w:tc>
        <w:sdt>
          <w:sdtPr>
            <w:id w:val="-187214146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72" w:type="dxa"/>
              </w:tcPr>
              <w:p w:rsidR="0076256F" w:rsidRDefault="0076256F" w:rsidP="00DE62EE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7267" w:type="dxa"/>
            <w:gridSpan w:val="2"/>
          </w:tcPr>
          <w:p w:rsidR="0076256F" w:rsidRDefault="0076256F" w:rsidP="00DE62EE">
            <w:r>
              <w:t>Krankenhaus der Maximalversorgung</w:t>
            </w:r>
          </w:p>
        </w:tc>
      </w:tr>
      <w:tr w:rsidR="0076256F" w:rsidTr="006750CB">
        <w:tc>
          <w:tcPr>
            <w:tcW w:w="923" w:type="dxa"/>
          </w:tcPr>
          <w:p w:rsidR="0076256F" w:rsidRDefault="0076256F" w:rsidP="00DE62EE"/>
        </w:tc>
        <w:sdt>
          <w:sdtPr>
            <w:id w:val="-7268404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72" w:type="dxa"/>
              </w:tcPr>
              <w:p w:rsidR="0076256F" w:rsidRDefault="0076256F" w:rsidP="00DE62EE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7267" w:type="dxa"/>
            <w:gridSpan w:val="2"/>
          </w:tcPr>
          <w:p w:rsidR="0076256F" w:rsidRDefault="0076256F" w:rsidP="00DE62EE">
            <w:r>
              <w:t>Krankenhaus der Regelversorgung</w:t>
            </w:r>
          </w:p>
        </w:tc>
      </w:tr>
      <w:tr w:rsidR="0076256F" w:rsidTr="006750CB">
        <w:tc>
          <w:tcPr>
            <w:tcW w:w="923" w:type="dxa"/>
          </w:tcPr>
          <w:p w:rsidR="0076256F" w:rsidRDefault="0076256F" w:rsidP="00DE62EE"/>
        </w:tc>
        <w:sdt>
          <w:sdtPr>
            <w:id w:val="-62014813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72" w:type="dxa"/>
              </w:tcPr>
              <w:p w:rsidR="0076256F" w:rsidRDefault="0076256F" w:rsidP="00DE62EE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7267" w:type="dxa"/>
            <w:gridSpan w:val="2"/>
          </w:tcPr>
          <w:p w:rsidR="0076256F" w:rsidRDefault="0076256F" w:rsidP="00DE62EE">
            <w:r>
              <w:t>Medizinisches Versorgungszentrum</w:t>
            </w:r>
          </w:p>
        </w:tc>
      </w:tr>
      <w:tr w:rsidR="0076256F" w:rsidTr="006750CB">
        <w:tc>
          <w:tcPr>
            <w:tcW w:w="923" w:type="dxa"/>
          </w:tcPr>
          <w:p w:rsidR="0076256F" w:rsidRDefault="0076256F" w:rsidP="00DE62EE"/>
        </w:tc>
        <w:sdt>
          <w:sdtPr>
            <w:id w:val="210036886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72" w:type="dxa"/>
              </w:tcPr>
              <w:p w:rsidR="0076256F" w:rsidRDefault="0076256F" w:rsidP="00DE62EE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7267" w:type="dxa"/>
            <w:gridSpan w:val="2"/>
          </w:tcPr>
          <w:p w:rsidR="0076256F" w:rsidRDefault="0076256F" w:rsidP="00DE62EE">
            <w:r>
              <w:t>Nicht aufgeführt</w:t>
            </w:r>
            <w:bookmarkStart w:id="0" w:name="_GoBack"/>
            <w:bookmarkEnd w:id="0"/>
          </w:p>
        </w:tc>
      </w:tr>
      <w:tr w:rsidR="0076256F" w:rsidTr="006750CB">
        <w:tc>
          <w:tcPr>
            <w:tcW w:w="923" w:type="dxa"/>
          </w:tcPr>
          <w:p w:rsidR="0076256F" w:rsidRDefault="0076256F" w:rsidP="00DE62EE"/>
        </w:tc>
        <w:sdt>
          <w:sdtPr>
            <w:id w:val="-9582578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72" w:type="dxa"/>
              </w:tcPr>
              <w:p w:rsidR="0076256F" w:rsidRDefault="0076256F" w:rsidP="00DE62EE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7267" w:type="dxa"/>
            <w:gridSpan w:val="2"/>
          </w:tcPr>
          <w:p w:rsidR="0076256F" w:rsidRDefault="0076256F" w:rsidP="00DE62EE">
            <w:r>
              <w:t>Radiochemielabor</w:t>
            </w:r>
          </w:p>
        </w:tc>
      </w:tr>
      <w:tr w:rsidR="0076256F" w:rsidTr="006750CB">
        <w:tc>
          <w:tcPr>
            <w:tcW w:w="923" w:type="dxa"/>
          </w:tcPr>
          <w:p w:rsidR="0076256F" w:rsidRDefault="0076256F" w:rsidP="00DE62EE"/>
        </w:tc>
        <w:sdt>
          <w:sdtPr>
            <w:id w:val="-200426910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72" w:type="dxa"/>
              </w:tcPr>
              <w:p w:rsidR="0076256F" w:rsidRDefault="0076256F" w:rsidP="00DE62EE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7267" w:type="dxa"/>
            <w:gridSpan w:val="2"/>
          </w:tcPr>
          <w:p w:rsidR="0076256F" w:rsidRDefault="0076256F" w:rsidP="00DE4602">
            <w:r>
              <w:t>Sonstige</w:t>
            </w:r>
          </w:p>
        </w:tc>
      </w:tr>
      <w:tr w:rsidR="0076256F" w:rsidRPr="00FF7DD9" w:rsidTr="00A5740F">
        <w:tc>
          <w:tcPr>
            <w:tcW w:w="9062" w:type="dxa"/>
            <w:gridSpan w:val="4"/>
          </w:tcPr>
          <w:p w:rsidR="0076256F" w:rsidRPr="00FF7DD9" w:rsidRDefault="0076256F" w:rsidP="00DE62EE">
            <w:pPr>
              <w:rPr>
                <w:b/>
              </w:rPr>
            </w:pPr>
            <w:r w:rsidRPr="00FF7DD9">
              <w:rPr>
                <w:b/>
              </w:rPr>
              <w:t>Funktionsbereich</w:t>
            </w:r>
          </w:p>
        </w:tc>
      </w:tr>
      <w:tr w:rsidR="0076256F" w:rsidTr="006750CB">
        <w:tc>
          <w:tcPr>
            <w:tcW w:w="923" w:type="dxa"/>
          </w:tcPr>
          <w:p w:rsidR="0076256F" w:rsidRDefault="0076256F" w:rsidP="00DE62EE"/>
        </w:tc>
        <w:sdt>
          <w:sdtPr>
            <w:id w:val="28022397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72" w:type="dxa"/>
              </w:tcPr>
              <w:p w:rsidR="0076256F" w:rsidRDefault="00DE4602" w:rsidP="00DE62EE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7267" w:type="dxa"/>
            <w:gridSpan w:val="2"/>
          </w:tcPr>
          <w:p w:rsidR="0076256F" w:rsidRDefault="0076256F" w:rsidP="00DE62EE">
            <w:r>
              <w:t>Behandlungsraum</w:t>
            </w:r>
          </w:p>
        </w:tc>
      </w:tr>
      <w:tr w:rsidR="0076256F" w:rsidTr="006750CB">
        <w:tc>
          <w:tcPr>
            <w:tcW w:w="923" w:type="dxa"/>
          </w:tcPr>
          <w:p w:rsidR="0076256F" w:rsidRDefault="0076256F" w:rsidP="00DE62EE"/>
        </w:tc>
        <w:sdt>
          <w:sdtPr>
            <w:id w:val="20653469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72" w:type="dxa"/>
              </w:tcPr>
              <w:p w:rsidR="0076256F" w:rsidRDefault="00DE4602" w:rsidP="00DE62EE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7267" w:type="dxa"/>
            <w:gridSpan w:val="2"/>
          </w:tcPr>
          <w:p w:rsidR="0076256F" w:rsidRDefault="0076256F" w:rsidP="00DE62EE">
            <w:r>
              <w:t>OP</w:t>
            </w:r>
          </w:p>
        </w:tc>
      </w:tr>
      <w:tr w:rsidR="0076256F" w:rsidTr="006750CB">
        <w:tc>
          <w:tcPr>
            <w:tcW w:w="923" w:type="dxa"/>
          </w:tcPr>
          <w:p w:rsidR="0076256F" w:rsidRDefault="0076256F" w:rsidP="00DE62EE"/>
        </w:tc>
        <w:sdt>
          <w:sdtPr>
            <w:id w:val="4079705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72" w:type="dxa"/>
              </w:tcPr>
              <w:p w:rsidR="0076256F" w:rsidRDefault="00DE4602" w:rsidP="00DE62EE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7267" w:type="dxa"/>
            <w:gridSpan w:val="2"/>
          </w:tcPr>
          <w:p w:rsidR="0076256F" w:rsidRDefault="0076256F" w:rsidP="00DE62EE">
            <w:r>
              <w:t>Schock-Raum/Notaufnahme</w:t>
            </w:r>
          </w:p>
        </w:tc>
      </w:tr>
      <w:tr w:rsidR="0076256F" w:rsidTr="006750CB">
        <w:tc>
          <w:tcPr>
            <w:tcW w:w="923" w:type="dxa"/>
          </w:tcPr>
          <w:p w:rsidR="0076256F" w:rsidRDefault="0076256F" w:rsidP="00DE62EE"/>
        </w:tc>
        <w:sdt>
          <w:sdtPr>
            <w:id w:val="-2663075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72" w:type="dxa"/>
              </w:tcPr>
              <w:p w:rsidR="0076256F" w:rsidRDefault="00DE4602" w:rsidP="00DE62EE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7267" w:type="dxa"/>
            <w:gridSpan w:val="2"/>
          </w:tcPr>
          <w:p w:rsidR="0076256F" w:rsidRDefault="0076256F" w:rsidP="0014508A">
            <w:r>
              <w:t>Sonstige</w:t>
            </w:r>
          </w:p>
        </w:tc>
      </w:tr>
    </w:tbl>
    <w:p w:rsidR="00DE4602" w:rsidRDefault="00DE4602" w:rsidP="0076256F"/>
    <w:p w:rsidR="00DE4602" w:rsidRDefault="00DE4602">
      <w:r>
        <w:br w:type="page"/>
      </w:r>
    </w:p>
    <w:p w:rsidR="00321635" w:rsidRDefault="00321635" w:rsidP="0076256F"/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12"/>
        <w:gridCol w:w="782"/>
        <w:gridCol w:w="7368"/>
      </w:tblGrid>
      <w:tr w:rsidR="0076256F" w:rsidRPr="00970952" w:rsidTr="00DE62EE">
        <w:tc>
          <w:tcPr>
            <w:tcW w:w="9062" w:type="dxa"/>
            <w:gridSpan w:val="3"/>
          </w:tcPr>
          <w:p w:rsidR="0076256F" w:rsidRPr="00970952" w:rsidRDefault="0076256F" w:rsidP="00DE62EE">
            <w:pPr>
              <w:rPr>
                <w:b/>
              </w:rPr>
            </w:pPr>
            <w:proofErr w:type="spellStart"/>
            <w:r>
              <w:rPr>
                <w:b/>
              </w:rPr>
              <w:t>Beinahevorkommnis</w:t>
            </w:r>
            <w:proofErr w:type="spellEnd"/>
          </w:p>
        </w:tc>
      </w:tr>
      <w:tr w:rsidR="0076256F" w:rsidTr="00DE62EE">
        <w:tc>
          <w:tcPr>
            <w:tcW w:w="912" w:type="dxa"/>
          </w:tcPr>
          <w:p w:rsidR="0076256F" w:rsidRDefault="0076256F" w:rsidP="00DE62EE"/>
        </w:tc>
        <w:sdt>
          <w:sdtPr>
            <w:id w:val="-14984929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82" w:type="dxa"/>
              </w:tcPr>
              <w:p w:rsidR="0076256F" w:rsidRDefault="0076256F" w:rsidP="00DE62EE">
                <w:r>
                  <w:rPr>
                    <w:rFonts w:ascii="MS Gothic" w:eastAsia="MS Gothic" w:hint="eastAsia"/>
                  </w:rPr>
                  <w:t>☐</w:t>
                </w:r>
              </w:p>
            </w:tc>
          </w:sdtContent>
        </w:sdt>
        <w:tc>
          <w:tcPr>
            <w:tcW w:w="7368" w:type="dxa"/>
          </w:tcPr>
          <w:p w:rsidR="0076256F" w:rsidRDefault="0076256F" w:rsidP="00DE62EE">
            <w:r>
              <w:t>ja</w:t>
            </w:r>
          </w:p>
        </w:tc>
      </w:tr>
      <w:tr w:rsidR="0076256F" w:rsidTr="00DE62EE">
        <w:tc>
          <w:tcPr>
            <w:tcW w:w="912" w:type="dxa"/>
          </w:tcPr>
          <w:p w:rsidR="0076256F" w:rsidRDefault="0076256F" w:rsidP="00DE62EE"/>
        </w:tc>
        <w:sdt>
          <w:sdtPr>
            <w:id w:val="-28211765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82" w:type="dxa"/>
              </w:tcPr>
              <w:p w:rsidR="0076256F" w:rsidRDefault="0076256F" w:rsidP="00DE62EE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7368" w:type="dxa"/>
          </w:tcPr>
          <w:p w:rsidR="0076256F" w:rsidRDefault="0076256F" w:rsidP="00DE62EE">
            <w:r>
              <w:t>nein</w:t>
            </w:r>
          </w:p>
        </w:tc>
      </w:tr>
      <w:tr w:rsidR="0076256F" w:rsidRPr="00970952" w:rsidTr="00DE62EE">
        <w:tc>
          <w:tcPr>
            <w:tcW w:w="9062" w:type="dxa"/>
            <w:gridSpan w:val="3"/>
          </w:tcPr>
          <w:p w:rsidR="0076256F" w:rsidRDefault="0076256F" w:rsidP="00DE62EE">
            <w:pPr>
              <w:rPr>
                <w:b/>
              </w:rPr>
            </w:pPr>
            <w:r>
              <w:rPr>
                <w:b/>
              </w:rPr>
              <w:t>Strafverfahren</w:t>
            </w:r>
          </w:p>
        </w:tc>
      </w:tr>
      <w:tr w:rsidR="0076256F" w:rsidRPr="00970952" w:rsidTr="00DE62EE">
        <w:tc>
          <w:tcPr>
            <w:tcW w:w="912" w:type="dxa"/>
          </w:tcPr>
          <w:p w:rsidR="0076256F" w:rsidRPr="006521DC" w:rsidRDefault="0076256F" w:rsidP="00DE62EE"/>
        </w:tc>
        <w:sdt>
          <w:sdtPr>
            <w:id w:val="5253681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82" w:type="dxa"/>
              </w:tcPr>
              <w:p w:rsidR="0076256F" w:rsidRPr="006521DC" w:rsidRDefault="0076256F" w:rsidP="00DE62EE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7368" w:type="dxa"/>
          </w:tcPr>
          <w:p w:rsidR="0076256F" w:rsidRPr="006521DC" w:rsidRDefault="0076256F" w:rsidP="00DE62EE">
            <w:r>
              <w:t>ja</w:t>
            </w:r>
          </w:p>
        </w:tc>
      </w:tr>
      <w:tr w:rsidR="0076256F" w:rsidRPr="00970952" w:rsidTr="00DE62EE">
        <w:tc>
          <w:tcPr>
            <w:tcW w:w="912" w:type="dxa"/>
          </w:tcPr>
          <w:p w:rsidR="0076256F" w:rsidRPr="006521DC" w:rsidRDefault="0076256F" w:rsidP="00DE62EE"/>
        </w:tc>
        <w:sdt>
          <w:sdtPr>
            <w:id w:val="183694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82" w:type="dxa"/>
              </w:tcPr>
              <w:p w:rsidR="0076256F" w:rsidRPr="006521DC" w:rsidRDefault="0076256F" w:rsidP="00DE62EE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7368" w:type="dxa"/>
          </w:tcPr>
          <w:p w:rsidR="0076256F" w:rsidRPr="006521DC" w:rsidRDefault="0076256F" w:rsidP="00DE62EE">
            <w:r>
              <w:t>nein</w:t>
            </w:r>
          </w:p>
        </w:tc>
      </w:tr>
      <w:tr w:rsidR="0076256F" w:rsidRPr="00970952" w:rsidTr="00DE62EE">
        <w:tc>
          <w:tcPr>
            <w:tcW w:w="9062" w:type="dxa"/>
            <w:gridSpan w:val="3"/>
          </w:tcPr>
          <w:p w:rsidR="0076256F" w:rsidRPr="00970952" w:rsidRDefault="0076256F" w:rsidP="00DE62EE">
            <w:pPr>
              <w:rPr>
                <w:b/>
              </w:rPr>
            </w:pPr>
            <w:r>
              <w:rPr>
                <w:b/>
              </w:rPr>
              <w:t>Ergänzende Meldung in einem anderen Register</w:t>
            </w:r>
          </w:p>
        </w:tc>
      </w:tr>
      <w:tr w:rsidR="0076256F" w:rsidTr="00DE62EE">
        <w:tc>
          <w:tcPr>
            <w:tcW w:w="912" w:type="dxa"/>
          </w:tcPr>
          <w:p w:rsidR="0076256F" w:rsidRDefault="0076256F" w:rsidP="00DE62EE"/>
        </w:tc>
        <w:sdt>
          <w:sdtPr>
            <w:id w:val="14851987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82" w:type="dxa"/>
              </w:tcPr>
              <w:p w:rsidR="0076256F" w:rsidRDefault="0076256F" w:rsidP="00DE62EE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7368" w:type="dxa"/>
          </w:tcPr>
          <w:p w:rsidR="0076256F" w:rsidRDefault="0076256F" w:rsidP="00DE62EE">
            <w:r>
              <w:t xml:space="preserve">ja </w:t>
            </w:r>
          </w:p>
        </w:tc>
      </w:tr>
      <w:tr w:rsidR="0076256F" w:rsidTr="00DE62EE">
        <w:tc>
          <w:tcPr>
            <w:tcW w:w="912" w:type="dxa"/>
          </w:tcPr>
          <w:p w:rsidR="0076256F" w:rsidRDefault="0076256F" w:rsidP="00DE62EE"/>
        </w:tc>
        <w:sdt>
          <w:sdtPr>
            <w:id w:val="172964899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82" w:type="dxa"/>
              </w:tcPr>
              <w:p w:rsidR="0076256F" w:rsidRDefault="0076256F" w:rsidP="00DE62EE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7368" w:type="dxa"/>
          </w:tcPr>
          <w:p w:rsidR="0076256F" w:rsidRDefault="0076256F" w:rsidP="00DE62EE">
            <w:r>
              <w:t>nein</w:t>
            </w:r>
          </w:p>
        </w:tc>
      </w:tr>
    </w:tbl>
    <w:p w:rsidR="00321635" w:rsidRDefault="00321635">
      <w:pPr>
        <w:rPr>
          <w:b/>
        </w:rPr>
      </w:pPr>
    </w:p>
    <w:p w:rsidR="00FF7DD9" w:rsidRDefault="00427E81">
      <w:pPr>
        <w:rPr>
          <w:b/>
        </w:rPr>
      </w:pPr>
      <w:r w:rsidRPr="00427E81">
        <w:rPr>
          <w:b/>
        </w:rPr>
        <w:t>Kurzbeschreibung:</w:t>
      </w:r>
    </w:p>
    <w:sectPr w:rsidR="00FF7DD9">
      <w:headerReference w:type="default" r:id="rId7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F770E" w:rsidRDefault="00EF770E" w:rsidP="00427E81">
      <w:pPr>
        <w:spacing w:after="0" w:line="240" w:lineRule="auto"/>
      </w:pPr>
      <w:r>
        <w:separator/>
      </w:r>
    </w:p>
  </w:endnote>
  <w:endnote w:type="continuationSeparator" w:id="0">
    <w:p w:rsidR="00EF770E" w:rsidRDefault="00EF770E" w:rsidP="00427E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F770E" w:rsidRDefault="00EF770E" w:rsidP="00427E81">
      <w:pPr>
        <w:spacing w:after="0" w:line="240" w:lineRule="auto"/>
      </w:pPr>
      <w:r>
        <w:separator/>
      </w:r>
    </w:p>
  </w:footnote>
  <w:footnote w:type="continuationSeparator" w:id="0">
    <w:p w:rsidR="00EF770E" w:rsidRDefault="00EF770E" w:rsidP="00427E8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770E" w:rsidRDefault="00EF770E" w:rsidP="00B274FD">
    <w:pPr>
      <w:pStyle w:val="Kopfzeile"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FFC000"/>
    </w:pPr>
    <w:r w:rsidRPr="00256AA9">
      <w:rPr>
        <w:rFonts w:ascii="Arial" w:hAnsi="Arial" w:cs="Arial"/>
      </w:rPr>
      <w:t>Meldebogen</w:t>
    </w:r>
    <w:r>
      <w:t xml:space="preserve"> </w:t>
    </w:r>
    <w:r w:rsidRPr="00E4646B">
      <w:rPr>
        <w:rFonts w:ascii="Arial" w:hAnsi="Arial" w:cs="Arial"/>
      </w:rPr>
      <w:t>nach Anlage 14 (zu § 108) Str</w:t>
    </w:r>
    <w:r>
      <w:rPr>
        <w:rFonts w:ascii="Arial" w:hAnsi="Arial" w:cs="Arial"/>
      </w:rPr>
      <w:t>lSchV: Erstmeldung, Kategorie VI</w:t>
    </w:r>
  </w:p>
  <w:p w:rsidR="00EF770E" w:rsidRPr="00B274FD" w:rsidRDefault="00EF770E" w:rsidP="00B274FD">
    <w:pPr>
      <w:pStyle w:val="Kopfzeile"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FFC000"/>
      <w:rPr>
        <w:rFonts w:ascii="Arial" w:hAnsi="Arial" w:cs="Arial"/>
        <w:b/>
      </w:rPr>
    </w:pPr>
    <w:r w:rsidRPr="00B274FD">
      <w:rPr>
        <w:rFonts w:ascii="Arial" w:hAnsi="Arial" w:cs="Arial"/>
        <w:b/>
      </w:rPr>
      <w:t>Anwendung ionisierender Strahlung oder radioaktiver Stoffe am Menschen zum Zweck der medizinischen Forschung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50CB"/>
    <w:rsid w:val="00002529"/>
    <w:rsid w:val="0006743B"/>
    <w:rsid w:val="00093CA7"/>
    <w:rsid w:val="0014508A"/>
    <w:rsid w:val="001536F8"/>
    <w:rsid w:val="001765BE"/>
    <w:rsid w:val="001825D0"/>
    <w:rsid w:val="00207672"/>
    <w:rsid w:val="002330F6"/>
    <w:rsid w:val="00264D0A"/>
    <w:rsid w:val="002672A5"/>
    <w:rsid w:val="002A1D90"/>
    <w:rsid w:val="002E1274"/>
    <w:rsid w:val="002F02ED"/>
    <w:rsid w:val="00321635"/>
    <w:rsid w:val="00361D88"/>
    <w:rsid w:val="00427E81"/>
    <w:rsid w:val="004409EC"/>
    <w:rsid w:val="00446E33"/>
    <w:rsid w:val="004D6D1A"/>
    <w:rsid w:val="005178DE"/>
    <w:rsid w:val="00542AC3"/>
    <w:rsid w:val="00564376"/>
    <w:rsid w:val="00564535"/>
    <w:rsid w:val="005F6087"/>
    <w:rsid w:val="00606067"/>
    <w:rsid w:val="0062771F"/>
    <w:rsid w:val="006521DC"/>
    <w:rsid w:val="006620C3"/>
    <w:rsid w:val="006750CB"/>
    <w:rsid w:val="00702971"/>
    <w:rsid w:val="0076256F"/>
    <w:rsid w:val="00823D9F"/>
    <w:rsid w:val="008957F1"/>
    <w:rsid w:val="00970952"/>
    <w:rsid w:val="00A5740F"/>
    <w:rsid w:val="00B274FD"/>
    <w:rsid w:val="00B84722"/>
    <w:rsid w:val="00C148C9"/>
    <w:rsid w:val="00C304D1"/>
    <w:rsid w:val="00CB36A0"/>
    <w:rsid w:val="00D954A5"/>
    <w:rsid w:val="00DB45F1"/>
    <w:rsid w:val="00DE4602"/>
    <w:rsid w:val="00DE62EE"/>
    <w:rsid w:val="00E671F4"/>
    <w:rsid w:val="00EA0985"/>
    <w:rsid w:val="00EE6C04"/>
    <w:rsid w:val="00EF770E"/>
    <w:rsid w:val="00F17952"/>
    <w:rsid w:val="00FA4D7E"/>
    <w:rsid w:val="00FD3CF4"/>
    <w:rsid w:val="00FF7D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5:docId w15:val="{7DDD4F1D-07DA-48DD-9E71-6734CB9515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002529"/>
    <w:rPr>
      <w:color w:val="808080"/>
    </w:rPr>
  </w:style>
  <w:style w:type="table" w:styleId="Tabellenraster">
    <w:name w:val="Table Grid"/>
    <w:basedOn w:val="NormaleTabelle"/>
    <w:uiPriority w:val="59"/>
    <w:rsid w:val="000025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fzeile">
    <w:name w:val="header"/>
    <w:basedOn w:val="Standard"/>
    <w:link w:val="KopfzeileZchn"/>
    <w:uiPriority w:val="99"/>
    <w:unhideWhenUsed/>
    <w:rsid w:val="00427E8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427E81"/>
  </w:style>
  <w:style w:type="paragraph" w:styleId="Fuzeile">
    <w:name w:val="footer"/>
    <w:basedOn w:val="Standard"/>
    <w:link w:val="FuzeileZchn"/>
    <w:uiPriority w:val="99"/>
    <w:unhideWhenUsed/>
    <w:rsid w:val="00427E8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427E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69E57348144348DA94A6A1D3DDCD5EF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E45374C-5178-4C03-BAFD-DE945E9A078C}"/>
      </w:docPartPr>
      <w:docPartBody>
        <w:p w:rsidR="00E04D42" w:rsidRDefault="00402499">
          <w:pPr>
            <w:pStyle w:val="69E57348144348DA94A6A1D3DDCD5EFA"/>
          </w:pPr>
          <w:r w:rsidRPr="000551A7">
            <w:rPr>
              <w:rStyle w:val="Platzhaltertext"/>
            </w:rPr>
            <w:t>Klicken Sie hier, um ein Datum einzugeben.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2499"/>
    <w:rsid w:val="00106E21"/>
    <w:rsid w:val="00402499"/>
    <w:rsid w:val="00E04D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402499"/>
    <w:rPr>
      <w:color w:val="808080"/>
    </w:rPr>
  </w:style>
  <w:style w:type="paragraph" w:customStyle="1" w:styleId="69E57348144348DA94A6A1D3DDCD5EFA">
    <w:name w:val="69E57348144348DA94A6A1D3DDCD5EFA"/>
  </w:style>
  <w:style w:type="paragraph" w:customStyle="1" w:styleId="B2AD5BD8347D4ACC9C018AAADD3C05CD">
    <w:name w:val="B2AD5BD8347D4ACC9C018AAADD3C05CD"/>
    <w:rsid w:val="0040249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6717C5-9A90-4702-9459-F63F3EB068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526D6BEA</Template>
  <TotalTime>0</TotalTime>
  <Pages>2</Pages>
  <Words>193</Words>
  <Characters>1218</Characters>
  <Application>Microsoft Office Word</Application>
  <DocSecurity>0</DocSecurity>
  <Lines>10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Ministerium für Soziales und Gesundheit</Company>
  <LinksUpToDate>false</LinksUpToDate>
  <CharactersWithSpaces>1409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mlenz</dc:creator>
  <cp:lastModifiedBy>Krauel, Norbert</cp:lastModifiedBy>
  <cp:revision>8</cp:revision>
  <dcterms:created xsi:type="dcterms:W3CDTF">2019-07-02T07:59:00Z</dcterms:created>
  <dcterms:modified xsi:type="dcterms:W3CDTF">2020-07-14T12:03:00Z</dcterms:modified>
</cp:coreProperties>
</file>